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3F644" w14:textId="77777777" w:rsidR="00DB015C" w:rsidRDefault="0016336C" w:rsidP="00A5716C">
      <w:pPr>
        <w:pStyle w:val="Sous-titre"/>
        <w:spacing w:before="600" w:after="0"/>
        <w:ind w:left="-91" w:right="6" w:firstLine="11"/>
        <w:rPr>
          <w:rFonts w:ascii="Arial" w:hAnsi="Arial"/>
          <w:bCs w:val="0"/>
          <w:sz w:val="28"/>
        </w:rPr>
      </w:pPr>
      <w:r w:rsidRPr="00951E02">
        <w:rPr>
          <w:rFonts w:ascii="Arial" w:hAnsi="Arial"/>
          <w:bCs w:val="0"/>
          <w:sz w:val="28"/>
        </w:rPr>
        <w:t xml:space="preserve">RÉALISATION DE TRAVAUX DE RÉHABILITATION </w:t>
      </w:r>
      <w:r w:rsidR="00A14FD5" w:rsidRPr="00951E02">
        <w:rPr>
          <w:rFonts w:ascii="Arial" w:hAnsi="Arial"/>
          <w:bCs w:val="0"/>
          <w:sz w:val="28"/>
        </w:rPr>
        <w:t xml:space="preserve">SUIVANT </w:t>
      </w:r>
      <w:r w:rsidRPr="00951E02">
        <w:rPr>
          <w:rFonts w:ascii="Arial" w:hAnsi="Arial"/>
          <w:bCs w:val="0"/>
          <w:sz w:val="28"/>
        </w:rPr>
        <w:t>UNE DÉCLARATION DE CONFORMITÉ</w:t>
      </w:r>
    </w:p>
    <w:p w14:paraId="06CB8C96" w14:textId="0BA42C73" w:rsidR="00DB015C" w:rsidRPr="00E92582" w:rsidRDefault="0016336C" w:rsidP="00E92582">
      <w:pPr>
        <w:spacing w:before="120" w:after="120" w:line="240" w:lineRule="auto"/>
        <w:ind w:left="533" w:hanging="714"/>
        <w:jc w:val="center"/>
        <w:rPr>
          <w:rFonts w:ascii="Arial" w:hAnsi="Arial" w:cs="Arial"/>
          <w:b/>
          <w:sz w:val="21"/>
          <w:szCs w:val="21"/>
        </w:rPr>
      </w:pPr>
      <w:r w:rsidRPr="00E92582">
        <w:rPr>
          <w:rFonts w:ascii="Arial" w:hAnsi="Arial"/>
          <w:b/>
          <w:bCs/>
          <w:sz w:val="21"/>
          <w:szCs w:val="21"/>
        </w:rPr>
        <w:t>Art</w:t>
      </w:r>
      <w:r w:rsidR="00DB015C" w:rsidRPr="00E92582">
        <w:rPr>
          <w:rFonts w:ascii="Arial" w:hAnsi="Arial"/>
          <w:b/>
          <w:bCs/>
          <w:sz w:val="21"/>
          <w:szCs w:val="21"/>
        </w:rPr>
        <w:t>icle</w:t>
      </w:r>
      <w:r w:rsidR="00EF5EDC" w:rsidRPr="00E92582">
        <w:rPr>
          <w:rFonts w:ascii="Arial" w:hAnsi="Arial"/>
          <w:b/>
          <w:bCs/>
          <w:sz w:val="21"/>
          <w:szCs w:val="21"/>
        </w:rPr>
        <w:t> </w:t>
      </w:r>
      <w:r w:rsidR="00D01663">
        <w:rPr>
          <w:rFonts w:ascii="Arial" w:hAnsi="Arial"/>
          <w:b/>
          <w:bCs/>
          <w:sz w:val="21"/>
          <w:szCs w:val="21"/>
        </w:rPr>
        <w:t>31</w:t>
      </w:r>
      <w:r w:rsidR="00470867" w:rsidRPr="00E92582">
        <w:rPr>
          <w:rFonts w:ascii="Arial" w:hAnsi="Arial"/>
          <w:b/>
          <w:bCs/>
          <w:sz w:val="21"/>
          <w:szCs w:val="21"/>
        </w:rPr>
        <w:t>.</w:t>
      </w:r>
      <w:r w:rsidR="00D01663">
        <w:rPr>
          <w:rFonts w:ascii="Arial" w:hAnsi="Arial"/>
          <w:b/>
          <w:bCs/>
          <w:sz w:val="21"/>
          <w:szCs w:val="21"/>
        </w:rPr>
        <w:t>68.1</w:t>
      </w:r>
      <w:r w:rsidR="00470867" w:rsidRPr="00E92582">
        <w:rPr>
          <w:rFonts w:ascii="Arial" w:hAnsi="Arial"/>
          <w:b/>
          <w:bCs/>
          <w:sz w:val="21"/>
          <w:szCs w:val="21"/>
        </w:rPr>
        <w:t xml:space="preserve"> d</w:t>
      </w:r>
      <w:r w:rsidR="00D01663">
        <w:rPr>
          <w:rFonts w:ascii="Arial" w:hAnsi="Arial"/>
          <w:b/>
          <w:bCs/>
          <w:sz w:val="21"/>
          <w:szCs w:val="21"/>
        </w:rPr>
        <w:t>e</w:t>
      </w:r>
      <w:r w:rsidR="00470867" w:rsidRPr="00E92582">
        <w:rPr>
          <w:rFonts w:ascii="Arial" w:hAnsi="Arial"/>
          <w:b/>
          <w:bCs/>
          <w:sz w:val="21"/>
          <w:szCs w:val="21"/>
        </w:rPr>
        <w:t xml:space="preserve"> </w:t>
      </w:r>
      <w:r w:rsidR="00D01663">
        <w:rPr>
          <w:rFonts w:ascii="Arial" w:hAnsi="Arial"/>
          <w:b/>
          <w:bCs/>
          <w:sz w:val="21"/>
          <w:szCs w:val="21"/>
        </w:rPr>
        <w:t>la Loi sur la qualité de l’environnement</w:t>
      </w:r>
    </w:p>
    <w:tbl>
      <w:tblPr>
        <w:tblW w:w="9215" w:type="dxa"/>
        <w:jc w:val="center"/>
        <w:tblBorders>
          <w:top w:val="double" w:sz="6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9"/>
        <w:gridCol w:w="1275"/>
        <w:gridCol w:w="3261"/>
      </w:tblGrid>
      <w:tr w:rsidR="00EB738A" w:rsidRPr="006007B7" w14:paraId="6A0F87AF" w14:textId="77777777" w:rsidTr="00F45341">
        <w:trPr>
          <w:jc w:val="center"/>
        </w:trPr>
        <w:tc>
          <w:tcPr>
            <w:tcW w:w="9215" w:type="dxa"/>
            <w:gridSpan w:val="3"/>
            <w:tcBorders>
              <w:bottom w:val="nil"/>
            </w:tcBorders>
            <w:shd w:val="pct10" w:color="000000" w:fill="FFFFFF"/>
          </w:tcPr>
          <w:p w14:paraId="56893DAA" w14:textId="77777777" w:rsidR="00EB738A" w:rsidRPr="006007B7" w:rsidRDefault="00EB738A" w:rsidP="00F45341">
            <w:pPr>
              <w:spacing w:before="60" w:after="60"/>
              <w:rPr>
                <w:rFonts w:ascii="Arial" w:hAnsi="Arial"/>
                <w:b/>
              </w:rPr>
            </w:pPr>
            <w:r w:rsidRPr="006007B7">
              <w:rPr>
                <w:rFonts w:ascii="Arial" w:hAnsi="Arial"/>
                <w:b/>
              </w:rPr>
              <w:t>1. LOCALISATION DU TERRAIN</w:t>
            </w:r>
          </w:p>
        </w:tc>
      </w:tr>
      <w:tr w:rsidR="00EB738A" w:rsidRPr="006007B7" w14:paraId="3ED68DD2" w14:textId="77777777" w:rsidTr="00F45341">
        <w:trPr>
          <w:jc w:val="center"/>
        </w:trPr>
        <w:tc>
          <w:tcPr>
            <w:tcW w:w="9215" w:type="dxa"/>
            <w:gridSpan w:val="3"/>
            <w:tcBorders>
              <w:top w:val="double" w:sz="6" w:space="0" w:color="auto"/>
            </w:tcBorders>
          </w:tcPr>
          <w:p w14:paraId="70D5381C" w14:textId="77777777" w:rsidR="00EB738A" w:rsidRPr="006007B7" w:rsidRDefault="00EB738A" w:rsidP="00EE27C2">
            <w:pPr>
              <w:spacing w:before="60" w:after="60"/>
              <w:rPr>
                <w:rFonts w:ascii="Arial" w:hAnsi="Arial"/>
              </w:rPr>
            </w:pPr>
            <w:r w:rsidRPr="006007B7">
              <w:rPr>
                <w:rFonts w:ascii="Arial" w:hAnsi="Arial"/>
                <w:b/>
              </w:rPr>
              <w:t xml:space="preserve">Adresse : </w:t>
            </w:r>
            <w:sdt>
              <w:sdtPr>
                <w:rPr>
                  <w:rStyle w:val="Style3"/>
                </w:rPr>
                <w:alias w:val="No civ., rue, ville"/>
                <w:tag w:val="Adresse"/>
                <w:id w:val="248015112"/>
                <w:placeholder>
                  <w:docPart w:val="22048214557A42949624166063648A7B"/>
                </w:placeholder>
                <w15:color w:val="0000FF"/>
                <w:text/>
              </w:sdtPr>
              <w:sdtEndPr>
                <w:rPr>
                  <w:rStyle w:val="Style3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6007B7" w14:paraId="0DDC4CD2" w14:textId="77777777" w:rsidTr="00F45341">
        <w:trPr>
          <w:cantSplit/>
          <w:trHeight w:val="745"/>
          <w:jc w:val="center"/>
        </w:trPr>
        <w:tc>
          <w:tcPr>
            <w:tcW w:w="4679" w:type="dxa"/>
            <w:tcBorders>
              <w:bottom w:val="nil"/>
            </w:tcBorders>
          </w:tcPr>
          <w:p w14:paraId="480B90AC" w14:textId="13DF7F3F" w:rsidR="00EB738A" w:rsidRPr="006007B7" w:rsidRDefault="00EB738A" w:rsidP="00EE27C2">
            <w:pPr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Numéro de lots : </w:t>
            </w:r>
            <w:sdt>
              <w:sdtPr>
                <w:rPr>
                  <w:rStyle w:val="Style3"/>
                  <w:shd w:val="clear" w:color="auto" w:fill="FFFFFF" w:themeFill="background1"/>
                </w:rPr>
                <w:alias w:val="Numéro de lot(s)"/>
                <w:tag w:val="No_lot"/>
                <w:id w:val="-1256667939"/>
                <w:placeholder>
                  <w:docPart w:val="26275B9361EC48AA802050CF57F9610E"/>
                </w:placeholder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</w:rPr>
              </w:sdtEndPr>
              <w:sdtContent>
                <w:r w:rsidR="00B61F22">
                  <w:rPr>
                    <w:rStyle w:val="Style3"/>
                    <w:shd w:val="clear" w:color="auto" w:fill="FFFFFF" w:themeFill="background1"/>
                  </w:rPr>
                  <w:t xml:space="preserve">          </w:t>
                </w:r>
              </w:sdtContent>
            </w:sdt>
          </w:p>
        </w:tc>
        <w:tc>
          <w:tcPr>
            <w:tcW w:w="4536" w:type="dxa"/>
            <w:gridSpan w:val="2"/>
            <w:tcBorders>
              <w:bottom w:val="nil"/>
            </w:tcBorders>
          </w:tcPr>
          <w:p w14:paraId="7EB9F916" w14:textId="700828E3" w:rsidR="00EB738A" w:rsidRPr="006007B7" w:rsidRDefault="00EB738A" w:rsidP="00F45341">
            <w:pPr>
              <w:spacing w:before="60" w:after="60"/>
              <w:rPr>
                <w:rFonts w:ascii="Arial" w:hAnsi="Arial"/>
                <w:b/>
              </w:rPr>
            </w:pPr>
            <w:r w:rsidRPr="006007B7">
              <w:rPr>
                <w:rFonts w:ascii="Arial" w:hAnsi="Arial"/>
                <w:b/>
              </w:rPr>
              <w:t>Coordonnées : DEG.</w:t>
            </w:r>
            <w:r w:rsidR="005D6300">
              <w:rPr>
                <w:rFonts w:ascii="Arial" w:hAnsi="Arial"/>
                <w:b/>
              </w:rPr>
              <w:t xml:space="preserve"> </w:t>
            </w:r>
            <w:r w:rsidRPr="006007B7">
              <w:rPr>
                <w:rFonts w:ascii="Arial" w:hAnsi="Arial"/>
                <w:b/>
              </w:rPr>
              <w:t>DEC.</w:t>
            </w:r>
            <w:r w:rsidR="005D6300">
              <w:rPr>
                <w:rFonts w:ascii="Arial" w:hAnsi="Arial"/>
                <w:b/>
              </w:rPr>
              <w:t xml:space="preserve"> </w:t>
            </w:r>
            <w:r w:rsidRPr="006007B7">
              <w:rPr>
                <w:rFonts w:ascii="Arial" w:hAnsi="Arial"/>
                <w:b/>
              </w:rPr>
              <w:t>NAD83</w:t>
            </w:r>
          </w:p>
          <w:p w14:paraId="3F95C2B2" w14:textId="77777777" w:rsidR="00EB738A" w:rsidRPr="00213F93" w:rsidRDefault="00EB738A" w:rsidP="00F45341">
            <w:pPr>
              <w:spacing w:before="60" w:after="60"/>
              <w:rPr>
                <w:rFonts w:ascii="Arial" w:hAnsi="Arial"/>
                <w:b/>
                <w:sz w:val="20"/>
                <w:szCs w:val="20"/>
              </w:rPr>
            </w:pPr>
            <w:r w:rsidRPr="00213F93">
              <w:rPr>
                <w:rFonts w:ascii="Arial" w:hAnsi="Arial"/>
                <w:b/>
                <w:sz w:val="20"/>
                <w:szCs w:val="20"/>
              </w:rPr>
              <w:t xml:space="preserve">Latitude : </w:t>
            </w:r>
            <w:r w:rsidRPr="00213F93">
              <w:rPr>
                <w:rFonts w:ascii="Arial" w:hAnsi="Arial"/>
                <w:b/>
                <w:sz w:val="20"/>
                <w:szCs w:val="20"/>
              </w:rPr>
              <w:tab/>
            </w:r>
            <w:sdt>
              <w:sdtPr>
                <w:rPr>
                  <w:rStyle w:val="Style3"/>
                  <w:shd w:val="clear" w:color="auto" w:fill="FFFFFF" w:themeFill="background1"/>
                </w:rPr>
                <w:alias w:val="Latitude du centroïde"/>
                <w:tag w:val="Latitude"/>
                <w:id w:val="-2072724402"/>
                <w:placeholder>
                  <w:docPart w:val="CBDC10E165804BB4817ED26B8280E23E"/>
                </w:placeholder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0"/>
                  <w:szCs w:val="20"/>
                </w:rPr>
              </w:sdtEndPr>
              <w:sdtContent>
                <w:r w:rsidR="00B61F22">
                  <w:rPr>
                    <w:rStyle w:val="Style3"/>
                    <w:shd w:val="clear" w:color="auto" w:fill="FFFFFF" w:themeFill="background1"/>
                  </w:rPr>
                  <w:t xml:space="preserve">          </w:t>
                </w:r>
              </w:sdtContent>
            </w:sdt>
          </w:p>
          <w:p w14:paraId="6F5AEA52" w14:textId="77777777" w:rsidR="00EB738A" w:rsidRPr="006007B7" w:rsidRDefault="00EB738A" w:rsidP="00EE27C2">
            <w:pPr>
              <w:spacing w:before="60" w:after="60"/>
              <w:rPr>
                <w:rFonts w:ascii="Arial" w:hAnsi="Arial"/>
                <w:b/>
              </w:rPr>
            </w:pPr>
            <w:r w:rsidRPr="00213F93">
              <w:rPr>
                <w:rFonts w:ascii="Arial" w:hAnsi="Arial"/>
                <w:b/>
                <w:sz w:val="20"/>
                <w:szCs w:val="20"/>
              </w:rPr>
              <w:t>Longitude :</w:t>
            </w:r>
            <w:r w:rsidRPr="006007B7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ab/>
            </w:r>
            <w:sdt>
              <w:sdtPr>
                <w:rPr>
                  <w:rStyle w:val="Style3"/>
                </w:rPr>
                <w:alias w:val="Longitude du centroïde"/>
                <w:tag w:val="Longitude"/>
                <w:id w:val="634075958"/>
                <w:placeholder>
                  <w:docPart w:val="5CD11FDD0F1640EA9C72736796E41473"/>
                </w:placeholder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0"/>
                  <w:szCs w:val="20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6007B7" w14:paraId="417509D8" w14:textId="77777777" w:rsidTr="00F45341">
        <w:trPr>
          <w:jc w:val="center"/>
        </w:trPr>
        <w:tc>
          <w:tcPr>
            <w:tcW w:w="9215" w:type="dxa"/>
            <w:gridSpan w:val="3"/>
            <w:tcBorders>
              <w:top w:val="single" w:sz="6" w:space="0" w:color="auto"/>
              <w:bottom w:val="double" w:sz="6" w:space="0" w:color="auto"/>
            </w:tcBorders>
          </w:tcPr>
          <w:p w14:paraId="577BBFAC" w14:textId="77777777" w:rsidR="00EB738A" w:rsidRPr="006007B7" w:rsidRDefault="00EB738A" w:rsidP="00C56B77">
            <w:pPr>
              <w:spacing w:before="60" w:after="60"/>
              <w:rPr>
                <w:rFonts w:ascii="Arial" w:hAnsi="Arial"/>
                <w:b/>
              </w:rPr>
            </w:pPr>
            <w:r w:rsidRPr="00885BF3">
              <w:rPr>
                <w:rFonts w:ascii="Arial" w:hAnsi="Arial"/>
                <w:b/>
              </w:rPr>
              <w:t>Nom</w:t>
            </w:r>
            <w:r w:rsidRPr="006007B7">
              <w:rPr>
                <w:rFonts w:ascii="Arial" w:hAnsi="Arial"/>
                <w:b/>
              </w:rPr>
              <w:t xml:space="preserve"> du cadastre : </w:t>
            </w:r>
            <w:sdt>
              <w:sdtPr>
                <w:rPr>
                  <w:rStyle w:val="Style3"/>
                </w:rPr>
                <w:alias w:val="Nom du cadastre"/>
                <w:tag w:val="Nom_cadastre"/>
                <w:id w:val="-188228857"/>
                <w:placeholder>
                  <w:docPart w:val="BA6B03BA67684A64B6F44F73AFF6FC3C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</w:rPr>
              </w:sdtEndPr>
              <w:sdtContent>
                <w:r w:rsidR="00C56B77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6007B7" w14:paraId="32036C88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9215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000000" w:fill="FFFFFF"/>
          </w:tcPr>
          <w:p w14:paraId="42076D93" w14:textId="77777777" w:rsidR="00EB738A" w:rsidRPr="006007B7" w:rsidRDefault="00EB738A" w:rsidP="00F45341">
            <w:pPr>
              <w:spacing w:before="60" w:after="60"/>
              <w:rPr>
                <w:rFonts w:ascii="Arial" w:hAnsi="Arial"/>
                <w:b/>
              </w:rPr>
            </w:pPr>
            <w:r w:rsidRPr="006007B7">
              <w:rPr>
                <w:rFonts w:ascii="Arial" w:hAnsi="Arial"/>
                <w:b/>
              </w:rPr>
              <w:t xml:space="preserve">2. IDENTIFICATION DU PROPRIÉTAIRE  </w:t>
            </w:r>
            <w:sdt>
              <w:sdtPr>
                <w:rPr>
                  <w:rFonts w:ascii="Arial" w:hAnsi="Arial"/>
                  <w:b/>
                  <w:sz w:val="28"/>
                  <w:szCs w:val="28"/>
                </w:rPr>
                <w:alias w:val="CC propriétaire"/>
                <w:tag w:val="CC_prop"/>
                <w:id w:val="-223244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070B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6007B7">
              <w:rPr>
                <w:rFonts w:ascii="Arial" w:hAnsi="Arial"/>
                <w:b/>
              </w:rPr>
              <w:t xml:space="preserve">   OU DU LOCATAIRE  </w:t>
            </w:r>
            <w:sdt>
              <w:sdtPr>
                <w:rPr>
                  <w:rFonts w:ascii="Arial" w:hAnsi="Arial"/>
                  <w:b/>
                  <w:sz w:val="28"/>
                  <w:szCs w:val="28"/>
                </w:rPr>
                <w:alias w:val="CC locataire"/>
                <w:tag w:val="CC_loc"/>
                <w:id w:val="-175843483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070B"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EB738A" w:rsidRPr="006007B7" w14:paraId="41BB9B90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9215" w:type="dxa"/>
            <w:gridSpan w:val="3"/>
            <w:tcBorders>
              <w:top w:val="nil"/>
              <w:left w:val="double" w:sz="6" w:space="0" w:color="auto"/>
              <w:right w:val="double" w:sz="6" w:space="0" w:color="auto"/>
            </w:tcBorders>
          </w:tcPr>
          <w:p w14:paraId="486765DD" w14:textId="77777777" w:rsidR="00EB738A" w:rsidRPr="006007B7" w:rsidRDefault="00EB738A" w:rsidP="00EE27C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Nom : </w:t>
            </w:r>
            <w:sdt>
              <w:sdtPr>
                <w:rPr>
                  <w:rStyle w:val="Style3"/>
                </w:rPr>
                <w:alias w:val="Nom du propriétaire ou locataire du terrain visé"/>
                <w:tag w:val="Nom_prop_loc"/>
                <w:id w:val="-1417852195"/>
                <w:placeholder>
                  <w:docPart w:val="1B0D73FCCDAA42DBA34DBF4691653672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6007B7" w14:paraId="552018CA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cantSplit/>
          <w:jc w:val="center"/>
        </w:trPr>
        <w:tc>
          <w:tcPr>
            <w:tcW w:w="9215" w:type="dxa"/>
            <w:gridSpan w:val="3"/>
            <w:tcBorders>
              <w:left w:val="double" w:sz="6" w:space="0" w:color="auto"/>
              <w:right w:val="double" w:sz="6" w:space="0" w:color="auto"/>
            </w:tcBorders>
          </w:tcPr>
          <w:p w14:paraId="554BB9B4" w14:textId="77777777" w:rsidR="00EB738A" w:rsidRPr="006007B7" w:rsidRDefault="00EB738A" w:rsidP="00EE27C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>Nom de l'entreprise</w:t>
            </w:r>
            <w:r w:rsidR="00EE27C2">
              <w:rPr>
                <w:rFonts w:ascii="Arial" w:hAnsi="Arial"/>
                <w:b/>
                <w:sz w:val="22"/>
                <w:szCs w:val="22"/>
              </w:rPr>
              <w:t>, le cas échéant</w:t>
            </w: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 : </w:t>
            </w:r>
            <w:sdt>
              <w:sdtPr>
                <w:rPr>
                  <w:rStyle w:val="Style3"/>
                </w:rPr>
                <w:alias w:val="Nom de l'entreprise"/>
                <w:tag w:val="Nom_entreprise"/>
                <w:id w:val="-300386351"/>
                <w:placeholder>
                  <w:docPart w:val="D0DA1A803ADE4C8BAE2B5749BCF47CF3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6007B7" w14:paraId="6BBDB990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trHeight w:val="419"/>
          <w:jc w:val="center"/>
        </w:trPr>
        <w:tc>
          <w:tcPr>
            <w:tcW w:w="5954" w:type="dxa"/>
            <w:gridSpan w:val="2"/>
            <w:tcBorders>
              <w:left w:val="double" w:sz="6" w:space="0" w:color="auto"/>
            </w:tcBorders>
            <w:vAlign w:val="center"/>
          </w:tcPr>
          <w:p w14:paraId="4B63D486" w14:textId="77777777" w:rsidR="00EB738A" w:rsidRPr="006007B7" w:rsidRDefault="00EB738A" w:rsidP="00EE27C2">
            <w:pPr>
              <w:pStyle w:val="Liste"/>
              <w:spacing w:before="60" w:after="60"/>
              <w:ind w:left="-360" w:firstLine="36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Adresse : </w:t>
            </w:r>
            <w:sdt>
              <w:sdtPr>
                <w:rPr>
                  <w:rStyle w:val="Style3"/>
                </w:rPr>
                <w:alias w:val="No civ, rue, apt., ville, prov., pays"/>
                <w:tag w:val="Adresse_prop_loc"/>
                <w:id w:val="-1618983752"/>
                <w:placeholder>
                  <w:docPart w:val="3AB7CD6279734A3B84FCA2BF522220D2"/>
                </w:placeholder>
                <w:showingPlcHdr/>
                <w15:color w:val="0000FF"/>
                <w:text w:multiLine="1"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  <w:tc>
          <w:tcPr>
            <w:tcW w:w="3261" w:type="dxa"/>
            <w:tcBorders>
              <w:right w:val="double" w:sz="6" w:space="0" w:color="auto"/>
            </w:tcBorders>
            <w:vAlign w:val="center"/>
          </w:tcPr>
          <w:p w14:paraId="4FDCFC09" w14:textId="77777777" w:rsidR="00EB738A" w:rsidRPr="006007B7" w:rsidRDefault="00EB738A" w:rsidP="00EE27C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Code postal : </w:t>
            </w:r>
            <w:sdt>
              <w:sdtPr>
                <w:rPr>
                  <w:rStyle w:val="Style3"/>
                </w:rPr>
                <w:alias w:val="Code postal"/>
                <w:tag w:val="Code postal_prop_loc"/>
                <w:id w:val="-679121843"/>
                <w:placeholder>
                  <w:docPart w:val="550EFA6D222E493DB55B4188BC811B4C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</w:t>
                </w:r>
              </w:sdtContent>
            </w:sdt>
          </w:p>
        </w:tc>
      </w:tr>
      <w:tr w:rsidR="00EB738A" w:rsidRPr="006007B7" w14:paraId="0E34A825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4679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14:paraId="6884B069" w14:textId="77777777" w:rsidR="00EB738A" w:rsidRPr="006007B7" w:rsidRDefault="00EB738A" w:rsidP="00EE27C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>N</w:t>
            </w:r>
            <w:r w:rsidRPr="006007B7">
              <w:rPr>
                <w:rFonts w:ascii="Arial" w:hAnsi="Arial"/>
                <w:b/>
                <w:sz w:val="22"/>
                <w:szCs w:val="22"/>
                <w:vertAlign w:val="superscript"/>
              </w:rPr>
              <w:t>o</w:t>
            </w: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 de téléphone : </w:t>
            </w:r>
            <w:sdt>
              <w:sdtPr>
                <w:rPr>
                  <w:rStyle w:val="Style3"/>
                </w:rPr>
                <w:alias w:val="Code régional-XXX-XXXX"/>
                <w:tag w:val="Tel_prop_loc"/>
                <w:id w:val="-2071340711"/>
                <w:placeholder>
                  <w:docPart w:val="438201B54BAD44F3845845AF96EF0A60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</w:t>
                </w:r>
              </w:sdtContent>
            </w:sdt>
          </w:p>
        </w:tc>
        <w:tc>
          <w:tcPr>
            <w:tcW w:w="4536" w:type="dxa"/>
            <w:gridSpan w:val="2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14:paraId="4570A9F3" w14:textId="77777777" w:rsidR="00EB738A" w:rsidRPr="006007B7" w:rsidRDefault="00EB738A" w:rsidP="00EE27C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Adresse courriel : </w:t>
            </w:r>
            <w:sdt>
              <w:sdtPr>
                <w:rPr>
                  <w:rStyle w:val="Style3"/>
                </w:rPr>
                <w:alias w:val="Courriel"/>
                <w:tag w:val="Cour_prop_loc"/>
                <w:id w:val="-414318141"/>
                <w:placeholder>
                  <w:docPart w:val="1C701772C3154CA8A618C14AECCD1427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6007B7" w14:paraId="07D71ADB" w14:textId="77777777" w:rsidTr="00F45341">
        <w:trPr>
          <w:jc w:val="center"/>
        </w:trPr>
        <w:tc>
          <w:tcPr>
            <w:tcW w:w="9215" w:type="dxa"/>
            <w:gridSpan w:val="3"/>
            <w:tcBorders>
              <w:bottom w:val="nil"/>
            </w:tcBorders>
            <w:shd w:val="pct10" w:color="000000" w:fill="FFFFFF"/>
          </w:tcPr>
          <w:p w14:paraId="15235741" w14:textId="77777777" w:rsidR="00EB738A" w:rsidRPr="006007B7" w:rsidRDefault="00EB738A" w:rsidP="00F45341">
            <w:pPr>
              <w:spacing w:before="60" w:after="60"/>
              <w:rPr>
                <w:rFonts w:ascii="Arial" w:hAnsi="Arial"/>
                <w:b/>
              </w:rPr>
            </w:pPr>
            <w:r w:rsidRPr="006007B7">
              <w:rPr>
                <w:rFonts w:ascii="Arial" w:hAnsi="Arial"/>
                <w:b/>
              </w:rPr>
              <w:t>3. IDENTIFICATION DU DOCUMENT ATTESTÉ</w:t>
            </w:r>
          </w:p>
        </w:tc>
      </w:tr>
      <w:tr w:rsidR="00EB738A" w:rsidRPr="006007B7" w14:paraId="15F28265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cantSplit/>
          <w:jc w:val="center"/>
        </w:trPr>
        <w:tc>
          <w:tcPr>
            <w:tcW w:w="9215" w:type="dxa"/>
            <w:gridSpan w:val="3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22DE68C" w14:textId="77777777" w:rsidR="00EB738A" w:rsidRPr="006007B7" w:rsidRDefault="00EB738A" w:rsidP="00B61F2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Titre : </w:t>
            </w:r>
            <w:sdt>
              <w:sdtPr>
                <w:rPr>
                  <w:rStyle w:val="Style3"/>
                </w:rPr>
                <w:alias w:val="Titre du document attesté"/>
                <w:tag w:val="Titre_doc"/>
                <w:id w:val="1285155350"/>
                <w:placeholder>
                  <w:docPart w:val="7896730162AC4F81800B28ADB63C21CA"/>
                </w:placeholder>
                <w:showingPlcHdr/>
                <w15:color w:val="0000FF"/>
                <w:text w:multiLine="1"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6007B7" w14:paraId="5CE82A2A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cantSplit/>
          <w:jc w:val="center"/>
        </w:trPr>
        <w:tc>
          <w:tcPr>
            <w:tcW w:w="9215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138127FF" w14:textId="77777777" w:rsidR="00EB738A" w:rsidRPr="006007B7" w:rsidRDefault="00EB738A" w:rsidP="00B61F2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6007B7">
              <w:rPr>
                <w:rFonts w:ascii="Arial" w:hAnsi="Arial"/>
                <w:b/>
                <w:sz w:val="22"/>
                <w:szCs w:val="22"/>
              </w:rPr>
              <w:t xml:space="preserve">Firme : </w:t>
            </w:r>
            <w:sdt>
              <w:sdtPr>
                <w:rPr>
                  <w:rStyle w:val="Style3"/>
                </w:rPr>
                <w:alias w:val="Firme ayant produit le document attesté"/>
                <w:tag w:val="Nom_firme"/>
                <w:id w:val="2114397093"/>
                <w:placeholder>
                  <w:docPart w:val="B732E3B7EA7247FA919490A8517A8209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</w:tr>
      <w:tr w:rsidR="00EB738A" w:rsidRPr="004851DF" w14:paraId="58DF5625" w14:textId="77777777" w:rsidTr="00F45341">
        <w:tblPrEx>
          <w:tblBorders>
            <w:top w:val="single" w:sz="6" w:space="0" w:color="auto"/>
            <w:left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6" w:space="0" w:color="auto"/>
            </w:tcBorders>
          </w:tcPr>
          <w:p w14:paraId="51A686DE" w14:textId="77777777" w:rsidR="00EB738A" w:rsidRPr="004851DF" w:rsidRDefault="00EB738A" w:rsidP="00B61F22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4851DF">
              <w:rPr>
                <w:rFonts w:ascii="Arial" w:hAnsi="Arial"/>
                <w:b/>
                <w:sz w:val="22"/>
                <w:szCs w:val="22"/>
              </w:rPr>
              <w:t xml:space="preserve">Auteur : </w:t>
            </w:r>
            <w:sdt>
              <w:sdtPr>
                <w:rPr>
                  <w:rStyle w:val="Style3"/>
                </w:rPr>
                <w:alias w:val="Nom du signataire du document, titre"/>
                <w:tag w:val="Nom_auteur"/>
                <w:id w:val="-1689751301"/>
                <w:placeholder>
                  <w:docPart w:val="A2CA3F101375490284223E26A2080D86"/>
                </w:placeholder>
                <w:showingPlcHdr/>
                <w15:color w:val="0000FF"/>
                <w:text/>
              </w:sdtPr>
              <w:sdtEndPr>
                <w:rPr>
                  <w:rStyle w:val="Policepardfaut"/>
                  <w:rFonts w:ascii="Arial" w:hAnsi="Arial"/>
                  <w:b/>
                  <w:color w:val="auto"/>
                  <w:sz w:val="22"/>
                  <w:szCs w:val="22"/>
                </w:rPr>
              </w:sdtEndPr>
              <w:sdtContent>
                <w:r w:rsidR="00B61F22">
                  <w:rPr>
                    <w:rStyle w:val="Style3"/>
                  </w:rPr>
                  <w:t xml:space="preserve">          </w:t>
                </w:r>
              </w:sdtContent>
            </w:sdt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14:paraId="7C90C4EB" w14:textId="77777777" w:rsidR="00EB738A" w:rsidRPr="004851DF" w:rsidRDefault="00EB738A" w:rsidP="00F45341">
            <w:pPr>
              <w:pStyle w:val="Liste"/>
              <w:spacing w:before="60" w:after="60"/>
              <w:ind w:left="0" w:firstLine="0"/>
              <w:rPr>
                <w:rFonts w:ascii="Arial" w:hAnsi="Arial"/>
                <w:b/>
                <w:sz w:val="22"/>
                <w:szCs w:val="22"/>
              </w:rPr>
            </w:pPr>
            <w:r w:rsidRPr="004851DF">
              <w:rPr>
                <w:rFonts w:ascii="Arial" w:hAnsi="Arial"/>
                <w:b/>
                <w:sz w:val="22"/>
                <w:szCs w:val="22"/>
              </w:rPr>
              <w:t>Date :</w:t>
            </w:r>
            <w:r w:rsidRPr="004851DF">
              <w:rPr>
                <w:rFonts w:ascii="Arial" w:hAnsi="Arial"/>
                <w:sz w:val="22"/>
                <w:szCs w:val="22"/>
              </w:rPr>
              <w:t xml:space="preserve"> </w:t>
            </w:r>
            <w:sdt>
              <w:sdtPr>
                <w:rPr>
                  <w:rStyle w:val="Style3"/>
                </w:rPr>
                <w:alias w:val="Date du document"/>
                <w:tag w:val="Date_doc"/>
                <w:id w:val="972494028"/>
                <w:placeholder>
                  <w:docPart w:val="A98599F9842545149EB04B61A7466C67"/>
                </w:placeholder>
                <w:showingPlcHdr/>
                <w15:color w:val="0000FF"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ascii="Arial" w:hAnsi="Arial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Textedelespacerserv"/>
                  </w:rPr>
                  <w:t>Sélectionner</w:t>
                </w:r>
                <w:r w:rsidRPr="00E830B5">
                  <w:rPr>
                    <w:rStyle w:val="Textedelespacerserv"/>
                  </w:rPr>
                  <w:t xml:space="preserve"> une date</w:t>
                </w:r>
              </w:sdtContent>
            </w:sdt>
          </w:p>
        </w:tc>
      </w:tr>
    </w:tbl>
    <w:p w14:paraId="0E2450BE" w14:textId="6366B3A3" w:rsidR="0016336C" w:rsidRPr="00885BF3" w:rsidRDefault="0016336C" w:rsidP="00E92582">
      <w:pPr>
        <w:spacing w:before="240" w:after="240"/>
        <w:ind w:left="-272" w:right="-272"/>
        <w:jc w:val="both"/>
        <w:rPr>
          <w:rFonts w:ascii="Arial" w:hAnsi="Arial" w:cs="Arial"/>
          <w:b/>
        </w:rPr>
      </w:pPr>
      <w:r w:rsidRPr="00951E02">
        <w:rPr>
          <w:rFonts w:ascii="Arial" w:hAnsi="Arial" w:cs="Arial"/>
          <w:b/>
        </w:rPr>
        <w:t xml:space="preserve">Après vérification du rapport final des travaux de réhabilitation, j’atteste que </w:t>
      </w:r>
      <w:r w:rsidR="00BA6291">
        <w:rPr>
          <w:rFonts w:ascii="Arial" w:hAnsi="Arial" w:cs="Arial"/>
          <w:b/>
        </w:rPr>
        <w:t xml:space="preserve">son contenu reflète </w:t>
      </w:r>
      <w:r w:rsidR="0046157C">
        <w:rPr>
          <w:rFonts w:ascii="Arial" w:hAnsi="Arial" w:cs="Arial"/>
          <w:b/>
        </w:rPr>
        <w:t xml:space="preserve">les renseignements </w:t>
      </w:r>
      <w:r w:rsidR="0046157C" w:rsidRPr="00885BF3">
        <w:rPr>
          <w:rFonts w:ascii="Arial" w:hAnsi="Arial" w:cs="Arial"/>
          <w:b/>
        </w:rPr>
        <w:t xml:space="preserve">fournis dans la déclaration de conformité </w:t>
      </w:r>
      <w:r w:rsidR="00BA6291" w:rsidRPr="00885BF3">
        <w:rPr>
          <w:rFonts w:ascii="Arial" w:hAnsi="Arial" w:cs="Arial"/>
          <w:b/>
        </w:rPr>
        <w:t xml:space="preserve">déposée au </w:t>
      </w:r>
      <w:r w:rsidR="00BA32D1" w:rsidRPr="00885BF3">
        <w:rPr>
          <w:rFonts w:ascii="Arial" w:hAnsi="Arial" w:cs="Arial"/>
          <w:b/>
        </w:rPr>
        <w:t>m</w:t>
      </w:r>
      <w:r w:rsidR="00BA6291" w:rsidRPr="00885BF3">
        <w:rPr>
          <w:rFonts w:ascii="Arial" w:hAnsi="Arial" w:cs="Arial"/>
          <w:b/>
        </w:rPr>
        <w:t xml:space="preserve">inistre </w:t>
      </w:r>
      <w:r w:rsidR="0046157C" w:rsidRPr="00885BF3">
        <w:rPr>
          <w:rFonts w:ascii="Arial" w:hAnsi="Arial" w:cs="Arial"/>
          <w:b/>
        </w:rPr>
        <w:t>et que les conditions énoncées à la section</w:t>
      </w:r>
      <w:r w:rsidR="005D6300" w:rsidRPr="00885BF3">
        <w:rPr>
          <w:rFonts w:ascii="Arial" w:hAnsi="Arial" w:cs="Arial"/>
          <w:b/>
        </w:rPr>
        <w:t> </w:t>
      </w:r>
      <w:r w:rsidR="0046157C" w:rsidRPr="00885BF3">
        <w:rPr>
          <w:rFonts w:ascii="Arial" w:hAnsi="Arial" w:cs="Arial"/>
          <w:b/>
        </w:rPr>
        <w:t>II du chapitre</w:t>
      </w:r>
      <w:r w:rsidR="005D6300" w:rsidRPr="00885BF3">
        <w:rPr>
          <w:rFonts w:ascii="Arial" w:hAnsi="Arial" w:cs="Arial"/>
          <w:b/>
        </w:rPr>
        <w:t> </w:t>
      </w:r>
      <w:r w:rsidR="0046157C" w:rsidRPr="00885BF3">
        <w:rPr>
          <w:rFonts w:ascii="Arial" w:hAnsi="Arial" w:cs="Arial"/>
          <w:b/>
        </w:rPr>
        <w:t>II du R</w:t>
      </w:r>
      <w:r w:rsidR="00D01663" w:rsidRPr="00885BF3">
        <w:rPr>
          <w:rFonts w:ascii="Arial" w:hAnsi="Arial" w:cs="Arial"/>
          <w:b/>
        </w:rPr>
        <w:t>èglement sur la protection et la réhabilitation des terrains</w:t>
      </w:r>
      <w:r w:rsidR="0046157C" w:rsidRPr="00885BF3">
        <w:rPr>
          <w:rFonts w:ascii="Arial" w:hAnsi="Arial" w:cs="Arial"/>
          <w:b/>
        </w:rPr>
        <w:t xml:space="preserve"> ont été respecté</w:t>
      </w:r>
      <w:r w:rsidR="00885BF3" w:rsidRPr="00885BF3">
        <w:rPr>
          <w:rFonts w:ascii="Arial" w:hAnsi="Arial" w:cs="Arial"/>
          <w:b/>
        </w:rPr>
        <w:t>e</w:t>
      </w:r>
      <w:r w:rsidR="0046157C" w:rsidRPr="00885BF3">
        <w:rPr>
          <w:rFonts w:ascii="Arial" w:hAnsi="Arial" w:cs="Arial"/>
          <w:b/>
        </w:rPr>
        <w:t>s</w:t>
      </w:r>
      <w:r w:rsidR="00EF5EDC" w:rsidRPr="00885BF3">
        <w:rPr>
          <w:rFonts w:ascii="Arial" w:hAnsi="Arial" w:cs="Arial"/>
          <w:b/>
        </w:rPr>
        <w:t>.</w:t>
      </w:r>
      <w:r w:rsidR="00CD6B88" w:rsidRPr="00885BF3">
        <w:rPr>
          <w:rFonts w:ascii="Arial" w:hAnsi="Arial" w:cs="Arial"/>
          <w:b/>
        </w:rPr>
        <w:tab/>
      </w:r>
    </w:p>
    <w:tbl>
      <w:tblPr>
        <w:tblStyle w:val="Grilledutableau"/>
        <w:tblW w:w="9185" w:type="dxa"/>
        <w:tblInd w:w="-266" w:type="dxa"/>
        <w:tblLook w:val="04A0" w:firstRow="1" w:lastRow="0" w:firstColumn="1" w:lastColumn="0" w:noHBand="0" w:noVBand="1"/>
      </w:tblPr>
      <w:tblGrid>
        <w:gridCol w:w="4467"/>
        <w:gridCol w:w="4718"/>
      </w:tblGrid>
      <w:tr w:rsidR="00EB738A" w14:paraId="35EE0B02" w14:textId="77777777" w:rsidTr="00CD6B88">
        <w:trPr>
          <w:trHeight w:val="454"/>
        </w:trPr>
        <w:sdt>
          <w:sdtPr>
            <w:rPr>
              <w:rStyle w:val="Style3"/>
            </w:rPr>
            <w:alias w:val="Prénom et nom de l'expert"/>
            <w:tag w:val="Nom_expert"/>
            <w:id w:val="-149906761"/>
            <w:placeholder>
              <w:docPart w:val="98B72CEF8FB040C9BA51079178099D21"/>
            </w:placeholder>
            <w:showingPlcHdr/>
            <w15:color w:val="0000FF"/>
          </w:sdtPr>
          <w:sdtEndPr>
            <w:rPr>
              <w:rStyle w:val="Policepardfaut"/>
              <w:rFonts w:ascii="Arial" w:hAnsi="Arial"/>
              <w:b/>
              <w:color w:val="auto"/>
              <w:sz w:val="22"/>
            </w:rPr>
          </w:sdtEndPr>
          <w:sdtContent>
            <w:tc>
              <w:tcPr>
                <w:tcW w:w="4431" w:type="dxa"/>
                <w:tcBorders>
                  <w:bottom w:val="single" w:sz="4" w:space="0" w:color="auto"/>
                </w:tcBorders>
              </w:tcPr>
              <w:p w14:paraId="223A4917" w14:textId="77777777" w:rsidR="00EB738A" w:rsidRPr="00885BF3" w:rsidRDefault="00B61F22" w:rsidP="00F45341">
                <w:pPr>
                  <w:tabs>
                    <w:tab w:val="left" w:pos="9356"/>
                  </w:tabs>
                  <w:spacing w:before="240" w:after="60"/>
                  <w:ind w:right="-147"/>
                  <w:rPr>
                    <w:rFonts w:ascii="Arial" w:hAnsi="Arial"/>
                    <w:b/>
                  </w:rPr>
                </w:pPr>
                <w:r w:rsidRPr="00885BF3">
                  <w:rPr>
                    <w:rStyle w:val="Style3"/>
                  </w:rPr>
                  <w:t xml:space="preserve">          </w:t>
                </w:r>
              </w:p>
            </w:tc>
          </w:sdtContent>
        </w:sdt>
        <w:sdt>
          <w:sdtPr>
            <w:rPr>
              <w:rStyle w:val="Style3"/>
            </w:rPr>
            <w:alias w:val="Numéro unique de l'expert"/>
            <w:tag w:val="No_expert"/>
            <w:id w:val="-2076200617"/>
            <w:placeholder>
              <w:docPart w:val="0FCAFDB75CFD4B0A97C490E459F818B4"/>
            </w:placeholder>
            <w:showingPlcHdr/>
            <w15:color w:val="0000FF"/>
            <w:text/>
          </w:sdtPr>
          <w:sdtEndPr>
            <w:rPr>
              <w:rStyle w:val="Policepardfaut"/>
              <w:rFonts w:ascii="Arial" w:hAnsi="Arial"/>
              <w:b/>
              <w:color w:val="auto"/>
              <w:sz w:val="22"/>
            </w:rPr>
          </w:sdtEndPr>
          <w:sdtContent>
            <w:tc>
              <w:tcPr>
                <w:tcW w:w="4680" w:type="dxa"/>
                <w:tcBorders>
                  <w:bottom w:val="single" w:sz="4" w:space="0" w:color="auto"/>
                </w:tcBorders>
                <w:vAlign w:val="center"/>
              </w:tcPr>
              <w:p w14:paraId="3112B672" w14:textId="77777777" w:rsidR="00EB738A" w:rsidRDefault="00B61F22" w:rsidP="00CD6B88">
                <w:pPr>
                  <w:tabs>
                    <w:tab w:val="left" w:pos="9356"/>
                  </w:tabs>
                  <w:spacing w:before="240" w:after="60"/>
                  <w:ind w:right="-147"/>
                  <w:jc w:val="center"/>
                  <w:rPr>
                    <w:rFonts w:ascii="Arial" w:hAnsi="Arial"/>
                    <w:b/>
                  </w:rPr>
                </w:pPr>
                <w:r w:rsidRPr="00885BF3">
                  <w:rPr>
                    <w:rStyle w:val="Style3"/>
                  </w:rPr>
                  <w:t xml:space="preserve">          </w:t>
                </w:r>
              </w:p>
            </w:tc>
          </w:sdtContent>
        </w:sdt>
      </w:tr>
      <w:tr w:rsidR="00EB738A" w14:paraId="73CFDFC9" w14:textId="77777777" w:rsidTr="00EB738A">
        <w:trPr>
          <w:trHeight w:val="493"/>
        </w:trPr>
        <w:tc>
          <w:tcPr>
            <w:tcW w:w="4431" w:type="dxa"/>
            <w:tcBorders>
              <w:left w:val="nil"/>
              <w:bottom w:val="single" w:sz="4" w:space="0" w:color="auto"/>
              <w:right w:val="nil"/>
            </w:tcBorders>
          </w:tcPr>
          <w:p w14:paraId="08290C2B" w14:textId="77777777" w:rsidR="00EB738A" w:rsidRPr="00E6779A" w:rsidRDefault="00EB738A" w:rsidP="00F45341">
            <w:pPr>
              <w:tabs>
                <w:tab w:val="left" w:pos="9356"/>
              </w:tabs>
              <w:spacing w:after="0"/>
              <w:ind w:right="-147"/>
              <w:jc w:val="left"/>
              <w:rPr>
                <w:rFonts w:ascii="Arial" w:hAnsi="Arial"/>
                <w:b/>
              </w:rPr>
            </w:pPr>
            <w:r w:rsidRPr="00E6779A">
              <w:rPr>
                <w:rFonts w:ascii="Arial" w:hAnsi="Arial"/>
                <w:b/>
              </w:rPr>
              <w:t>Nom de l’expert (en lettres moulées)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  <w:right w:val="nil"/>
            </w:tcBorders>
          </w:tcPr>
          <w:p w14:paraId="29C48931" w14:textId="77777777" w:rsidR="00EB738A" w:rsidRPr="00E6779A" w:rsidRDefault="00EB738A" w:rsidP="00F45341">
            <w:pPr>
              <w:tabs>
                <w:tab w:val="left" w:pos="9356"/>
              </w:tabs>
              <w:spacing w:after="0"/>
              <w:jc w:val="left"/>
              <w:rPr>
                <w:rFonts w:ascii="Arial" w:hAnsi="Arial"/>
                <w:b/>
              </w:rPr>
            </w:pPr>
            <w:r w:rsidRPr="00E6779A">
              <w:rPr>
                <w:rFonts w:ascii="Arial" w:hAnsi="Arial"/>
                <w:b/>
              </w:rPr>
              <w:t>Numéro d'identification de l’expert</w:t>
            </w:r>
          </w:p>
        </w:tc>
      </w:tr>
      <w:tr w:rsidR="00EB738A" w14:paraId="1D307ED5" w14:textId="77777777" w:rsidTr="00CD6B88">
        <w:trPr>
          <w:trHeight w:val="454"/>
        </w:trPr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0AB3" w14:textId="77777777" w:rsidR="00EB738A" w:rsidRDefault="00EB738A" w:rsidP="00F45341">
            <w:pPr>
              <w:tabs>
                <w:tab w:val="left" w:pos="9356"/>
              </w:tabs>
              <w:spacing w:before="240" w:after="60"/>
              <w:ind w:right="-147"/>
              <w:rPr>
                <w:rFonts w:ascii="Arial" w:hAnsi="Arial"/>
                <w:b/>
              </w:rPr>
            </w:pPr>
          </w:p>
        </w:tc>
        <w:sdt>
          <w:sdtPr>
            <w:rPr>
              <w:rStyle w:val="Style3"/>
            </w:rPr>
            <w:alias w:val="Date de l'attestation"/>
            <w:tag w:val="Date_attest"/>
            <w:id w:val="510343899"/>
            <w:placeholder>
              <w:docPart w:val="694512B1F72643CBBA7A7F2FE1579EB6"/>
            </w:placeholder>
            <w:showingPlcHdr/>
            <w15:color w:val="0000FF"/>
            <w:date w:fullDate="2019-09-10T00:00:00Z">
              <w:dateFormat w:val="yyyy-MM-dd"/>
              <w:lid w:val="fr-CA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b/>
              <w:color w:val="auto"/>
              <w:sz w:val="22"/>
            </w:rPr>
          </w:sdtEndPr>
          <w:sdtContent>
            <w:tc>
              <w:tcPr>
                <w:tcW w:w="46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AC1F10" w14:textId="77777777" w:rsidR="00EB738A" w:rsidRDefault="00B61F22" w:rsidP="00CD6B88">
                <w:pPr>
                  <w:tabs>
                    <w:tab w:val="left" w:pos="9356"/>
                  </w:tabs>
                  <w:spacing w:before="240" w:after="60"/>
                  <w:ind w:right="-147"/>
                  <w:jc w:val="center"/>
                  <w:rPr>
                    <w:rFonts w:ascii="Arial" w:hAnsi="Arial"/>
                    <w:b/>
                  </w:rPr>
                </w:pPr>
                <w:r>
                  <w:rPr>
                    <w:rStyle w:val="Textedelespacerserv"/>
                  </w:rPr>
                  <w:t>Sélectionner</w:t>
                </w:r>
                <w:r w:rsidRPr="00E830B5">
                  <w:rPr>
                    <w:rStyle w:val="Textedelespacerserv"/>
                  </w:rPr>
                  <w:t xml:space="preserve"> une date</w:t>
                </w:r>
              </w:p>
            </w:tc>
          </w:sdtContent>
        </w:sdt>
      </w:tr>
      <w:tr w:rsidR="00EB738A" w:rsidRPr="00885BF3" w14:paraId="29A34686" w14:textId="77777777" w:rsidTr="00EB738A">
        <w:tc>
          <w:tcPr>
            <w:tcW w:w="44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7E78EF" w14:textId="77777777" w:rsidR="00EB738A" w:rsidRPr="00885BF3" w:rsidRDefault="00EB738A" w:rsidP="00CD6B88">
            <w:pPr>
              <w:tabs>
                <w:tab w:val="left" w:pos="9356"/>
              </w:tabs>
              <w:spacing w:after="240"/>
              <w:ind w:right="-147"/>
              <w:jc w:val="left"/>
              <w:rPr>
                <w:rFonts w:ascii="Arial" w:hAnsi="Arial"/>
                <w:b/>
              </w:rPr>
            </w:pPr>
            <w:r w:rsidRPr="00885BF3">
              <w:rPr>
                <w:rFonts w:ascii="Arial" w:hAnsi="Arial"/>
                <w:b/>
              </w:rPr>
              <w:t>Signature de l’expert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F25492" w14:textId="77777777" w:rsidR="00EB738A" w:rsidRPr="00885BF3" w:rsidRDefault="00EB738A" w:rsidP="00F45341">
            <w:pPr>
              <w:tabs>
                <w:tab w:val="left" w:pos="9356"/>
              </w:tabs>
              <w:spacing w:after="0"/>
              <w:ind w:right="-147"/>
              <w:jc w:val="left"/>
              <w:rPr>
                <w:rFonts w:ascii="Arial" w:hAnsi="Arial"/>
                <w:b/>
              </w:rPr>
            </w:pPr>
            <w:r w:rsidRPr="00885BF3">
              <w:rPr>
                <w:rFonts w:ascii="Arial" w:hAnsi="Arial"/>
                <w:b/>
              </w:rPr>
              <w:t>Date</w:t>
            </w:r>
          </w:p>
        </w:tc>
      </w:tr>
    </w:tbl>
    <w:p w14:paraId="28421E5F" w14:textId="2434520B" w:rsidR="00B31A14" w:rsidRPr="00A27FA3" w:rsidRDefault="00EB738A" w:rsidP="00E92582">
      <w:pPr>
        <w:spacing w:before="240" w:after="0" w:line="240" w:lineRule="auto"/>
        <w:ind w:left="358" w:hanging="539"/>
        <w:jc w:val="both"/>
        <w:rPr>
          <w:rFonts w:ascii="Arial" w:hAnsi="Arial" w:cs="Arial"/>
        </w:rPr>
      </w:pPr>
      <w:r w:rsidRPr="00885BF3">
        <w:rPr>
          <w:rFonts w:ascii="Arial" w:hAnsi="Arial" w:cs="Arial"/>
          <w:b/>
        </w:rPr>
        <w:t>p.</w:t>
      </w:r>
      <w:r w:rsidR="001146DF" w:rsidRPr="00885BF3">
        <w:rPr>
          <w:rFonts w:ascii="Arial" w:hAnsi="Arial" w:cs="Arial"/>
          <w:b/>
        </w:rPr>
        <w:t xml:space="preserve"> j.</w:t>
      </w:r>
      <w:r w:rsidR="001146DF" w:rsidRPr="00885BF3">
        <w:rPr>
          <w:rFonts w:ascii="Arial" w:hAnsi="Arial" w:cs="Arial"/>
          <w:b/>
        </w:rPr>
        <w:tab/>
      </w:r>
      <w:r w:rsidR="0016336C" w:rsidRPr="00885BF3">
        <w:rPr>
          <w:rFonts w:ascii="Arial" w:hAnsi="Arial" w:cs="Arial"/>
          <w:b/>
        </w:rPr>
        <w:t xml:space="preserve">Grille d’attestation pour la réalisation de travaux de réhabilitation </w:t>
      </w:r>
      <w:r w:rsidR="00A14FD5" w:rsidRPr="00885BF3">
        <w:rPr>
          <w:rFonts w:ascii="Arial" w:hAnsi="Arial" w:cs="Arial"/>
          <w:b/>
        </w:rPr>
        <w:t xml:space="preserve">suivant </w:t>
      </w:r>
      <w:r w:rsidR="00EE7C81" w:rsidRPr="00885BF3">
        <w:rPr>
          <w:rFonts w:ascii="Arial" w:hAnsi="Arial" w:cs="Arial"/>
          <w:b/>
        </w:rPr>
        <w:t>une déclaration de conformité</w:t>
      </w:r>
    </w:p>
    <w:sectPr w:rsidR="00B31A14" w:rsidRPr="00A27FA3" w:rsidSect="00EE27C2">
      <w:headerReference w:type="default" r:id="rId7"/>
      <w:footerReference w:type="default" r:id="rId8"/>
      <w:pgSz w:w="12240" w:h="15840"/>
      <w:pgMar w:top="1440" w:right="1800" w:bottom="1170" w:left="1800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A1B52" w14:textId="77777777" w:rsidR="00562B84" w:rsidRDefault="00562B84">
      <w:pPr>
        <w:spacing w:after="0" w:line="240" w:lineRule="auto"/>
      </w:pPr>
      <w:r>
        <w:separator/>
      </w:r>
    </w:p>
  </w:endnote>
  <w:endnote w:type="continuationSeparator" w:id="0">
    <w:p w14:paraId="6ADE1730" w14:textId="77777777" w:rsidR="00562B84" w:rsidRDefault="0056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52364" w14:textId="771D472F" w:rsidR="00A5716C" w:rsidRDefault="00A5716C" w:rsidP="00A5716C">
    <w:pPr>
      <w:pStyle w:val="Pieddepage"/>
      <w:tabs>
        <w:tab w:val="clear" w:pos="4320"/>
        <w:tab w:val="clear" w:pos="8640"/>
      </w:tabs>
      <w:spacing w:after="0"/>
      <w:ind w:left="-284"/>
      <w:rPr>
        <w:rFonts w:ascii="Arial" w:hAnsi="Arial"/>
        <w:sz w:val="18"/>
        <w:szCs w:val="18"/>
      </w:rPr>
    </w:pPr>
    <w:r w:rsidRPr="007B04AF">
      <w:rPr>
        <w:rFonts w:ascii="Arial" w:hAnsi="Arial"/>
        <w:noProof/>
        <w:sz w:val="16"/>
        <w:szCs w:val="16"/>
        <w:lang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E0BFDC" wp14:editId="0A986E94">
              <wp:simplePos x="0" y="0"/>
              <wp:positionH relativeFrom="margin">
                <wp:posOffset>-176530</wp:posOffset>
              </wp:positionH>
              <wp:positionV relativeFrom="paragraph">
                <wp:posOffset>-159805</wp:posOffset>
              </wp:positionV>
              <wp:extent cx="5857336" cy="93600"/>
              <wp:effectExtent l="0" t="0" r="10160" b="2095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57336" cy="93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7FE82" id="Rectangle 2" o:spid="_x0000_s1026" style="position:absolute;margin-left:-13.9pt;margin-top:-12.6pt;width:461.2pt;height:7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" fillcolor="#5b9bd5 [3204]" strokecolor="#1f4d78 [1604]" strokeweight="1pt">
              <w10:wrap anchorx="margin"/>
            </v:rect>
          </w:pict>
        </mc:Fallback>
      </mc:AlternateContent>
    </w:r>
    <w:r>
      <w:rPr>
        <w:rFonts w:ascii="Arial" w:hAnsi="Arial"/>
        <w:sz w:val="18"/>
        <w:szCs w:val="18"/>
      </w:rPr>
      <w:t>Ministère de l’Environnement et de la Lutte contre les changements climatiques</w:t>
    </w:r>
  </w:p>
  <w:p w14:paraId="3A0CD1B5" w14:textId="050A4C49" w:rsidR="006815E8" w:rsidRPr="006B4C29" w:rsidRDefault="000678BC" w:rsidP="00A5716C">
    <w:pPr>
      <w:pStyle w:val="Pieddepage"/>
      <w:tabs>
        <w:tab w:val="clear" w:pos="4320"/>
        <w:tab w:val="clear" w:pos="8640"/>
      </w:tabs>
      <w:spacing w:after="0"/>
      <w:ind w:right="-305"/>
      <w:jc w:val="right"/>
      <w:rPr>
        <w:rFonts w:ascii="Arial" w:hAnsi="Arial"/>
        <w:sz w:val="18"/>
        <w:szCs w:val="18"/>
        <w:lang w:eastAsia="fr-FR"/>
      </w:rPr>
    </w:pPr>
    <w:r w:rsidRPr="00E92582">
      <w:rPr>
        <w:rFonts w:ascii="Arial" w:hAnsi="Arial"/>
        <w:sz w:val="18"/>
        <w:szCs w:val="18"/>
      </w:rPr>
      <w:t xml:space="preserve">Dernière mise à jour : </w:t>
    </w:r>
    <w:r w:rsidR="006B4C29">
      <w:rPr>
        <w:rFonts w:ascii="Arial" w:hAnsi="Arial"/>
        <w:sz w:val="18"/>
        <w:szCs w:val="18"/>
      </w:rPr>
      <w:t>septembre</w:t>
    </w:r>
    <w:r w:rsidR="00AF0349" w:rsidRPr="00E92582">
      <w:rPr>
        <w:rFonts w:ascii="Arial" w:hAnsi="Arial"/>
        <w:sz w:val="18"/>
        <w:szCs w:val="18"/>
      </w:rPr>
      <w:t xml:space="preserve"> 201</w:t>
    </w:r>
    <w:r w:rsidR="00B52DD1" w:rsidRPr="00E92582">
      <w:rPr>
        <w:rFonts w:ascii="Arial" w:hAnsi="Arial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3B51A1" w14:textId="77777777" w:rsidR="00562B84" w:rsidRDefault="00562B84">
      <w:pPr>
        <w:spacing w:after="0" w:line="240" w:lineRule="auto"/>
      </w:pPr>
      <w:r>
        <w:separator/>
      </w:r>
    </w:p>
  </w:footnote>
  <w:footnote w:type="continuationSeparator" w:id="0">
    <w:p w14:paraId="791594F0" w14:textId="77777777" w:rsidR="00562B84" w:rsidRDefault="00562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A96A1" w14:textId="4D33B639" w:rsidR="00EE7C81" w:rsidRDefault="00A5716C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2A63565F" wp14:editId="0F9789C6">
          <wp:simplePos x="0" y="0"/>
          <wp:positionH relativeFrom="column">
            <wp:posOffset>-625415</wp:posOffset>
          </wp:positionH>
          <wp:positionV relativeFrom="paragraph">
            <wp:posOffset>-233392</wp:posOffset>
          </wp:positionV>
          <wp:extent cx="1837690" cy="8636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E29308" wp14:editId="561C7A84">
              <wp:simplePos x="0" y="0"/>
              <wp:positionH relativeFrom="column">
                <wp:posOffset>1350034</wp:posOffset>
              </wp:positionH>
              <wp:positionV relativeFrom="paragraph">
                <wp:posOffset>-129875</wp:posOffset>
              </wp:positionV>
              <wp:extent cx="4467967" cy="629273"/>
              <wp:effectExtent l="0" t="0" r="889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67967" cy="629273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B2FD8" w14:textId="76E93DF3" w:rsidR="00A5716C" w:rsidRPr="00DC5BC3" w:rsidRDefault="00A5716C" w:rsidP="00A5716C">
                          <w:pPr>
                            <w:spacing w:after="0"/>
                            <w:jc w:val="right"/>
                            <w:rPr>
                              <w:rFonts w:ascii="Arial" w:hAnsi="Arial"/>
                              <w:b/>
                              <w:color w:val="FFFFFF" w:themeColor="background1"/>
                              <w:sz w:val="48"/>
                            </w:rPr>
                          </w:pPr>
                          <w:r w:rsidRPr="00DC5BC3">
                            <w:rPr>
                              <w:rFonts w:ascii="Arial" w:hAnsi="Arial"/>
                              <w:b/>
                              <w:color w:val="FFFFFF" w:themeColor="background1"/>
                              <w:sz w:val="48"/>
                            </w:rPr>
                            <w:t>Formulaire d’attestation </w:t>
                          </w:r>
                          <w:r>
                            <w:rPr>
                              <w:rFonts w:ascii="Arial" w:hAnsi="Arial"/>
                              <w:b/>
                              <w:color w:val="FFFFFF" w:themeColor="background1"/>
                              <w:sz w:val="48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E2930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106.3pt;margin-top:-10.25pt;width:351.8pt;height:49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" fillcolor="#5b9bd5 [3204]" stroked="f" strokeweight=".5pt">
              <v:textbox>
                <w:txbxContent>
                  <w:p w14:paraId="6ACB2FD8" w14:textId="76E93DF3" w:rsidR="00A5716C" w:rsidRPr="00DC5BC3" w:rsidRDefault="00A5716C" w:rsidP="00A5716C">
                    <w:pPr>
                      <w:spacing w:after="0"/>
                      <w:jc w:val="right"/>
                      <w:rPr>
                        <w:rFonts w:ascii="Arial" w:hAnsi="Arial"/>
                        <w:b/>
                        <w:color w:val="FFFFFF" w:themeColor="background1"/>
                        <w:sz w:val="48"/>
                      </w:rPr>
                    </w:pPr>
                    <w:r w:rsidRPr="00DC5BC3">
                      <w:rPr>
                        <w:rFonts w:ascii="Arial" w:hAnsi="Arial"/>
                        <w:b/>
                        <w:color w:val="FFFFFF" w:themeColor="background1"/>
                        <w:sz w:val="48"/>
                      </w:rPr>
                      <w:t>Formulaire d’attestation </w:t>
                    </w:r>
                    <w:r>
                      <w:rPr>
                        <w:rFonts w:ascii="Arial" w:hAnsi="Arial"/>
                        <w:b/>
                        <w:color w:val="FFFFFF" w:themeColor="background1"/>
                        <w:sz w:val="48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565D7"/>
    <w:multiLevelType w:val="singleLevel"/>
    <w:tmpl w:val="B1883002"/>
    <w:lvl w:ilvl="0">
      <w:start w:val="1"/>
      <w:numFmt w:val="lowerLetter"/>
      <w:pStyle w:val="Retraitcorpsdetexte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43C"/>
    <w:rsid w:val="000214E4"/>
    <w:rsid w:val="00035D12"/>
    <w:rsid w:val="00036127"/>
    <w:rsid w:val="00053513"/>
    <w:rsid w:val="000678BC"/>
    <w:rsid w:val="00093303"/>
    <w:rsid w:val="000B14BF"/>
    <w:rsid w:val="000F047D"/>
    <w:rsid w:val="001146DF"/>
    <w:rsid w:val="0016336C"/>
    <w:rsid w:val="001857EF"/>
    <w:rsid w:val="00195E1D"/>
    <w:rsid w:val="001A3B64"/>
    <w:rsid w:val="001F7664"/>
    <w:rsid w:val="00205EF9"/>
    <w:rsid w:val="00276409"/>
    <w:rsid w:val="002B3507"/>
    <w:rsid w:val="002C27B1"/>
    <w:rsid w:val="002E649F"/>
    <w:rsid w:val="00396A04"/>
    <w:rsid w:val="003D1596"/>
    <w:rsid w:val="003F2204"/>
    <w:rsid w:val="0046157C"/>
    <w:rsid w:val="00470867"/>
    <w:rsid w:val="004E6705"/>
    <w:rsid w:val="005317F4"/>
    <w:rsid w:val="00562B84"/>
    <w:rsid w:val="005D6300"/>
    <w:rsid w:val="00630AE9"/>
    <w:rsid w:val="006813CB"/>
    <w:rsid w:val="006815E8"/>
    <w:rsid w:val="006A4695"/>
    <w:rsid w:val="006B4C29"/>
    <w:rsid w:val="006C54BC"/>
    <w:rsid w:val="006D61CF"/>
    <w:rsid w:val="00706A13"/>
    <w:rsid w:val="007169AC"/>
    <w:rsid w:val="0073346B"/>
    <w:rsid w:val="007A45ED"/>
    <w:rsid w:val="007F07EF"/>
    <w:rsid w:val="0084041F"/>
    <w:rsid w:val="00885BF3"/>
    <w:rsid w:val="008A4A97"/>
    <w:rsid w:val="008D0005"/>
    <w:rsid w:val="008F7199"/>
    <w:rsid w:val="0092070B"/>
    <w:rsid w:val="00926026"/>
    <w:rsid w:val="00950EAA"/>
    <w:rsid w:val="00951E02"/>
    <w:rsid w:val="009745E8"/>
    <w:rsid w:val="0099616E"/>
    <w:rsid w:val="00997E5B"/>
    <w:rsid w:val="00A14FD5"/>
    <w:rsid w:val="00A27FA3"/>
    <w:rsid w:val="00A56E23"/>
    <w:rsid w:val="00A5716C"/>
    <w:rsid w:val="00A64E19"/>
    <w:rsid w:val="00A708BC"/>
    <w:rsid w:val="00A717DE"/>
    <w:rsid w:val="00A82929"/>
    <w:rsid w:val="00AA543C"/>
    <w:rsid w:val="00AF0349"/>
    <w:rsid w:val="00AF5965"/>
    <w:rsid w:val="00B13F57"/>
    <w:rsid w:val="00B31A14"/>
    <w:rsid w:val="00B52DD1"/>
    <w:rsid w:val="00B61F22"/>
    <w:rsid w:val="00BA32D1"/>
    <w:rsid w:val="00BA5029"/>
    <w:rsid w:val="00BA6291"/>
    <w:rsid w:val="00C56B77"/>
    <w:rsid w:val="00C659C0"/>
    <w:rsid w:val="00CD6B88"/>
    <w:rsid w:val="00D01663"/>
    <w:rsid w:val="00D3576F"/>
    <w:rsid w:val="00DB015C"/>
    <w:rsid w:val="00DE242F"/>
    <w:rsid w:val="00E0682C"/>
    <w:rsid w:val="00E8488D"/>
    <w:rsid w:val="00E92582"/>
    <w:rsid w:val="00E963DD"/>
    <w:rsid w:val="00EA7B42"/>
    <w:rsid w:val="00EB738A"/>
    <w:rsid w:val="00EE27C2"/>
    <w:rsid w:val="00EE7C81"/>
    <w:rsid w:val="00EF5EDC"/>
    <w:rsid w:val="00F73F4D"/>
    <w:rsid w:val="00F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866A3"/>
  <w15:chartTrackingRefBased/>
  <w15:docId w15:val="{4682DF55-E46F-4DE5-A23A-0B4FEBF3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">
    <w:name w:val="List"/>
    <w:basedOn w:val="Normal"/>
    <w:rsid w:val="0016336C"/>
    <w:pPr>
      <w:spacing w:after="0" w:line="240" w:lineRule="auto"/>
      <w:ind w:left="360" w:hanging="360"/>
    </w:pPr>
    <w:rPr>
      <w:rFonts w:ascii="Times New Roman" w:eastAsia="Times New Roman" w:hAnsi="Times New Roman" w:cs="Arial"/>
      <w:sz w:val="20"/>
      <w:szCs w:val="20"/>
      <w:lang w:val="en-US" w:eastAsia="fr-FR"/>
    </w:rPr>
  </w:style>
  <w:style w:type="paragraph" w:styleId="Retraitcorpsdetexte">
    <w:name w:val="Body Text Indent"/>
    <w:basedOn w:val="Normal"/>
    <w:link w:val="RetraitcorpsdetexteCar"/>
    <w:rsid w:val="0016336C"/>
    <w:pPr>
      <w:numPr>
        <w:numId w:val="1"/>
      </w:numPr>
      <w:tabs>
        <w:tab w:val="left" w:pos="284"/>
      </w:tabs>
      <w:spacing w:after="240" w:line="240" w:lineRule="auto"/>
      <w:jc w:val="both"/>
    </w:pPr>
    <w:rPr>
      <w:rFonts w:ascii="Times New Roman" w:eastAsia="Times New Roman" w:hAnsi="Times New Roman" w:cs="Arial"/>
      <w:snapToGrid w:val="0"/>
      <w:sz w:val="24"/>
      <w:szCs w:val="24"/>
      <w:lang w:eastAsia="fr-FR"/>
    </w:rPr>
  </w:style>
  <w:style w:type="character" w:customStyle="1" w:styleId="RetraitcorpsdetexteCar">
    <w:name w:val="Retrait corps de texte Car"/>
    <w:link w:val="Retraitcorpsdetexte"/>
    <w:rsid w:val="0016336C"/>
    <w:rPr>
      <w:rFonts w:ascii="Times New Roman" w:eastAsia="Times New Roman" w:hAnsi="Times New Roman" w:cs="Arial"/>
      <w:snapToGrid w:val="0"/>
      <w:sz w:val="24"/>
      <w:szCs w:val="24"/>
      <w:lang w:eastAsia="fr-FR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336C"/>
    <w:pPr>
      <w:ind w:left="220" w:hanging="220"/>
    </w:pPr>
  </w:style>
  <w:style w:type="paragraph" w:styleId="Titreindex">
    <w:name w:val="index heading"/>
    <w:basedOn w:val="Normal"/>
    <w:next w:val="Index1"/>
    <w:semiHidden/>
    <w:rsid w:val="0016336C"/>
    <w:pPr>
      <w:keepNext/>
      <w:widowControl w:val="0"/>
      <w:tabs>
        <w:tab w:val="left" w:pos="459"/>
      </w:tabs>
      <w:suppressAutoHyphens/>
      <w:spacing w:after="0" w:line="240" w:lineRule="auto"/>
      <w:ind w:left="459" w:hanging="459"/>
    </w:pPr>
    <w:rPr>
      <w:rFonts w:ascii="Times New Roman" w:eastAsia="Times New Roman" w:hAnsi="Times New Roman" w:cs="Arial"/>
      <w:b/>
      <w:bCs/>
      <w:spacing w:val="-3"/>
      <w:sz w:val="24"/>
      <w:szCs w:val="24"/>
      <w:lang w:eastAsia="fr-FR"/>
    </w:rPr>
  </w:style>
  <w:style w:type="paragraph" w:styleId="Sous-titre">
    <w:name w:val="Subtitle"/>
    <w:basedOn w:val="Normal"/>
    <w:link w:val="Sous-titreCar"/>
    <w:qFormat/>
    <w:rsid w:val="0016336C"/>
    <w:pPr>
      <w:spacing w:after="60" w:line="240" w:lineRule="auto"/>
      <w:jc w:val="center"/>
    </w:pPr>
    <w:rPr>
      <w:rFonts w:ascii="Times New Roman" w:eastAsia="Times New Roman" w:hAnsi="Times New Roman" w:cs="Arial"/>
      <w:b/>
      <w:bCs/>
      <w:spacing w:val="-3"/>
      <w:sz w:val="24"/>
      <w:szCs w:val="24"/>
      <w:lang w:eastAsia="fr-FR"/>
    </w:rPr>
  </w:style>
  <w:style w:type="character" w:customStyle="1" w:styleId="Sous-titreCar">
    <w:name w:val="Sous-titre Car"/>
    <w:link w:val="Sous-titre"/>
    <w:rsid w:val="0016336C"/>
    <w:rPr>
      <w:rFonts w:ascii="Times New Roman" w:eastAsia="Times New Roman" w:hAnsi="Times New Roman" w:cs="Arial"/>
      <w:b/>
      <w:bCs/>
      <w:spacing w:val="-3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6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0682C"/>
    <w:rPr>
      <w:rFonts w:ascii="Segoe UI" w:hAnsi="Segoe UI" w:cs="Segoe UI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E7C81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EE7C8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EE7C8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EE7C81"/>
    <w:rPr>
      <w:sz w:val="22"/>
      <w:szCs w:val="22"/>
      <w:lang w:eastAsia="en-US"/>
    </w:rPr>
  </w:style>
  <w:style w:type="character" w:styleId="Marquedecommentaire">
    <w:name w:val="annotation reference"/>
    <w:uiPriority w:val="99"/>
    <w:semiHidden/>
    <w:unhideWhenUsed/>
    <w:rsid w:val="003D15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1596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3D159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159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D1596"/>
    <w:rPr>
      <w:b/>
      <w:bCs/>
      <w:lang w:eastAsia="en-US"/>
    </w:rPr>
  </w:style>
  <w:style w:type="character" w:styleId="Textedelespacerserv">
    <w:name w:val="Placeholder Text"/>
    <w:basedOn w:val="Policepardfaut"/>
    <w:uiPriority w:val="99"/>
    <w:semiHidden/>
    <w:rsid w:val="00EB738A"/>
    <w:rPr>
      <w:color w:val="808080"/>
    </w:rPr>
  </w:style>
  <w:style w:type="table" w:styleId="Grilledutableau">
    <w:name w:val="Table Grid"/>
    <w:basedOn w:val="TableauNormal"/>
    <w:rsid w:val="00EB738A"/>
    <w:pPr>
      <w:widowControl w:val="0"/>
      <w:tabs>
        <w:tab w:val="left" w:pos="0"/>
        <w:tab w:val="left" w:pos="864"/>
        <w:tab w:val="left" w:pos="1620"/>
        <w:tab w:val="left" w:pos="1728"/>
        <w:tab w:val="left" w:pos="2070"/>
        <w:tab w:val="left" w:pos="3600"/>
      </w:tabs>
      <w:suppressAutoHyphens/>
      <w:spacing w:after="24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">
    <w:name w:val="Style3"/>
    <w:basedOn w:val="Policepardfaut"/>
    <w:uiPriority w:val="1"/>
    <w:rsid w:val="00B61F22"/>
    <w:rPr>
      <w:color w:val="0000F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nva01\Desktop\Experts%20habilit&#233;s\form6-declaration-conforme-1_20-08-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048214557A42949624166063648A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D63468-9075-4817-ADF8-B82F80F75C7F}"/>
      </w:docPartPr>
      <w:docPartBody>
        <w:p w:rsidR="00777E0D" w:rsidRDefault="008F5ADA">
          <w:pPr>
            <w:pStyle w:val="22048214557A42949624166063648A7B"/>
          </w:pPr>
          <w:r>
            <w:rPr>
              <w:rStyle w:val="Textedelespacerserv"/>
            </w:rPr>
            <w:tab/>
          </w:r>
          <w:r>
            <w:rPr>
              <w:rStyle w:val="Textedelespacerserv"/>
            </w:rPr>
            <w:tab/>
          </w:r>
          <w:r>
            <w:rPr>
              <w:rStyle w:val="Textedelespacerserv"/>
            </w:rPr>
            <w:tab/>
          </w:r>
        </w:p>
      </w:docPartBody>
    </w:docPart>
    <w:docPart>
      <w:docPartPr>
        <w:name w:val="26275B9361EC48AA802050CF57F961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2DED13-A98A-443F-B492-BE790DAA2544}"/>
      </w:docPartPr>
      <w:docPartBody>
        <w:p w:rsidR="00777E0D" w:rsidRDefault="008F5ADA">
          <w:pPr>
            <w:pStyle w:val="26275B9361EC48AA802050CF57F9610E"/>
          </w:pPr>
          <w:r>
            <w:rPr>
              <w:rStyle w:val="Textedelespacerserv"/>
            </w:rPr>
            <w:tab/>
          </w:r>
          <w:r>
            <w:rPr>
              <w:rStyle w:val="Textedelespacerserv"/>
            </w:rPr>
            <w:tab/>
          </w:r>
          <w:r>
            <w:rPr>
              <w:rStyle w:val="Textedelespacerserv"/>
            </w:rPr>
            <w:tab/>
          </w:r>
        </w:p>
      </w:docPartBody>
    </w:docPart>
    <w:docPart>
      <w:docPartPr>
        <w:name w:val="CBDC10E165804BB4817ED26B8280E2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FF52EF-37CF-4862-B157-47181FC32E04}"/>
      </w:docPartPr>
      <w:docPartBody>
        <w:p w:rsidR="00777E0D" w:rsidRDefault="008F5ADA">
          <w:pPr>
            <w:pStyle w:val="CBDC10E165804BB4817ED26B8280E23E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5CD11FDD0F1640EA9C72736796E414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B595A5-4BD4-44D3-980C-272387D56453}"/>
      </w:docPartPr>
      <w:docPartBody>
        <w:p w:rsidR="00777E0D" w:rsidRDefault="008F5ADA">
          <w:pPr>
            <w:pStyle w:val="5CD11FDD0F1640EA9C72736796E41473"/>
          </w:pPr>
          <w:r w:rsidRPr="006B60FB">
            <w:rPr>
              <w:rStyle w:val="Style3"/>
              <w:shd w:val="clear" w:color="auto" w:fill="D9E2F3" w:themeFill="accent5" w:themeFillTint="33"/>
            </w:rPr>
            <w:t xml:space="preserve">          </w:t>
          </w:r>
        </w:p>
      </w:docPartBody>
    </w:docPart>
    <w:docPart>
      <w:docPartPr>
        <w:name w:val="BA6B03BA67684A64B6F44F73AFF6F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99E1F-6038-4918-8339-B26382E0DD9B}"/>
      </w:docPartPr>
      <w:docPartBody>
        <w:p w:rsidR="00777E0D" w:rsidRDefault="008F5ADA">
          <w:pPr>
            <w:pStyle w:val="BA6B03BA67684A64B6F44F73AFF6FC3C"/>
          </w:pPr>
          <w:r w:rsidRPr="009E4CE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B0D73FCCDAA42DBA34DBF46916536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96FB4B-2C0C-4F48-B2D6-4E2E228D40C9}"/>
      </w:docPartPr>
      <w:docPartBody>
        <w:p w:rsidR="00777E0D" w:rsidRDefault="008F5ADA">
          <w:pPr>
            <w:pStyle w:val="1B0D73FCCDAA42DBA34DBF4691653672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D0DA1A803ADE4C8BAE2B5749BCF47C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645A0E-71C4-4A05-8797-7929EF80569E}"/>
      </w:docPartPr>
      <w:docPartBody>
        <w:p w:rsidR="00777E0D" w:rsidRDefault="008F5ADA">
          <w:pPr>
            <w:pStyle w:val="D0DA1A803ADE4C8BAE2B5749BCF47CF3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3AB7CD6279734A3B84FCA2BF522220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DD62F6-D6E1-49AB-8F2D-67DC99B8AEE4}"/>
      </w:docPartPr>
      <w:docPartBody>
        <w:p w:rsidR="00777E0D" w:rsidRDefault="008F5ADA">
          <w:pPr>
            <w:pStyle w:val="3AB7CD6279734A3B84FCA2BF522220D2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550EFA6D222E493DB55B4188BC811B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1022AB-281F-4009-A5D5-0C7507532897}"/>
      </w:docPartPr>
      <w:docPartBody>
        <w:p w:rsidR="00777E0D" w:rsidRDefault="008F5ADA">
          <w:pPr>
            <w:pStyle w:val="550EFA6D222E493DB55B4188BC811B4C"/>
          </w:pPr>
          <w:r>
            <w:rPr>
              <w:rStyle w:val="Style3"/>
            </w:rPr>
            <w:t xml:space="preserve">     </w:t>
          </w:r>
        </w:p>
      </w:docPartBody>
    </w:docPart>
    <w:docPart>
      <w:docPartPr>
        <w:name w:val="438201B54BAD44F3845845AF96EF0A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72F543-9C43-42D2-B985-4F0244C0AD00}"/>
      </w:docPartPr>
      <w:docPartBody>
        <w:p w:rsidR="00777E0D" w:rsidRDefault="008F5ADA">
          <w:pPr>
            <w:pStyle w:val="438201B54BAD44F3845845AF96EF0A60"/>
          </w:pPr>
          <w:r>
            <w:rPr>
              <w:rStyle w:val="Style3"/>
            </w:rPr>
            <w:t xml:space="preserve">       </w:t>
          </w:r>
        </w:p>
      </w:docPartBody>
    </w:docPart>
    <w:docPart>
      <w:docPartPr>
        <w:name w:val="1C701772C3154CA8A618C14AECCD14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63948D-06AE-476E-A53D-96F9FED36DFC}"/>
      </w:docPartPr>
      <w:docPartBody>
        <w:p w:rsidR="00777E0D" w:rsidRDefault="008F5ADA">
          <w:pPr>
            <w:pStyle w:val="1C701772C3154CA8A618C14AECCD1427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7896730162AC4F81800B28ADB63C2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6CC5B3-82F9-4444-92DE-3530DAE32013}"/>
      </w:docPartPr>
      <w:docPartBody>
        <w:p w:rsidR="00777E0D" w:rsidRDefault="008F5ADA">
          <w:pPr>
            <w:pStyle w:val="7896730162AC4F81800B28ADB63C21CA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B732E3B7EA7247FA919490A8517A82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422EA5-5CB7-417A-852B-25A7DF6C49DB}"/>
      </w:docPartPr>
      <w:docPartBody>
        <w:p w:rsidR="00777E0D" w:rsidRDefault="008F5ADA">
          <w:pPr>
            <w:pStyle w:val="B732E3B7EA7247FA919490A8517A8209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A2CA3F101375490284223E26A2080D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EE0A1E-E9E6-4053-8BBE-3A16B92198EC}"/>
      </w:docPartPr>
      <w:docPartBody>
        <w:p w:rsidR="00777E0D" w:rsidRDefault="008F5ADA">
          <w:pPr>
            <w:pStyle w:val="A2CA3F101375490284223E26A2080D86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A98599F9842545149EB04B61A7466C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0EDFDD-E7A3-49B6-AF5A-8A2FCA00FC7D}"/>
      </w:docPartPr>
      <w:docPartBody>
        <w:p w:rsidR="00777E0D" w:rsidRDefault="008F5ADA">
          <w:pPr>
            <w:pStyle w:val="A98599F9842545149EB04B61A7466C67"/>
          </w:pPr>
          <w:r>
            <w:rPr>
              <w:rStyle w:val="Textedelespacerserv"/>
            </w:rPr>
            <w:t>Sélectionner</w:t>
          </w:r>
          <w:r w:rsidRPr="00E830B5">
            <w:rPr>
              <w:rStyle w:val="Textedelespacerserv"/>
            </w:rPr>
            <w:t xml:space="preserve"> une date</w:t>
          </w:r>
        </w:p>
      </w:docPartBody>
    </w:docPart>
    <w:docPart>
      <w:docPartPr>
        <w:name w:val="98B72CEF8FB040C9BA51079178099D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F733AD-8737-477D-8708-F1D18F821B95}"/>
      </w:docPartPr>
      <w:docPartBody>
        <w:p w:rsidR="00777E0D" w:rsidRDefault="008F5ADA">
          <w:pPr>
            <w:pStyle w:val="98B72CEF8FB040C9BA51079178099D21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0FCAFDB75CFD4B0A97C490E459F818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B52C26-FD49-404A-B446-B8EA2ACF12F2}"/>
      </w:docPartPr>
      <w:docPartBody>
        <w:p w:rsidR="00777E0D" w:rsidRDefault="008F5ADA">
          <w:pPr>
            <w:pStyle w:val="0FCAFDB75CFD4B0A97C490E459F818B4"/>
          </w:pPr>
          <w:r>
            <w:rPr>
              <w:rStyle w:val="Style3"/>
            </w:rPr>
            <w:t xml:space="preserve">          </w:t>
          </w:r>
        </w:p>
      </w:docPartBody>
    </w:docPart>
    <w:docPart>
      <w:docPartPr>
        <w:name w:val="694512B1F72643CBBA7A7F2FE1579E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D5F644-EEDB-4D09-9435-3DD13176B3E8}"/>
      </w:docPartPr>
      <w:docPartBody>
        <w:p w:rsidR="00777E0D" w:rsidRDefault="008F5ADA">
          <w:pPr>
            <w:pStyle w:val="694512B1F72643CBBA7A7F2FE1579EB6"/>
          </w:pPr>
          <w:r>
            <w:rPr>
              <w:rStyle w:val="Textedelespacerserv"/>
            </w:rPr>
            <w:t>Sélectionner</w:t>
          </w:r>
          <w:r w:rsidRPr="00E830B5">
            <w:rPr>
              <w:rStyle w:val="Textedelespacerserv"/>
            </w:rPr>
            <w:t xml:space="preserve"> une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ADA"/>
    <w:rsid w:val="00435570"/>
    <w:rsid w:val="00777E0D"/>
    <w:rsid w:val="008F5ADA"/>
    <w:rsid w:val="00B30404"/>
    <w:rsid w:val="00CD5D89"/>
    <w:rsid w:val="00E2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22048214557A42949624166063648A7B">
    <w:name w:val="22048214557A42949624166063648A7B"/>
  </w:style>
  <w:style w:type="paragraph" w:customStyle="1" w:styleId="26275B9361EC48AA802050CF57F9610E">
    <w:name w:val="26275B9361EC48AA802050CF57F9610E"/>
  </w:style>
  <w:style w:type="character" w:customStyle="1" w:styleId="Style3">
    <w:name w:val="Style3"/>
    <w:basedOn w:val="Policepardfaut"/>
    <w:uiPriority w:val="1"/>
    <w:rPr>
      <w:color w:val="0000FF"/>
      <w:sz w:val="24"/>
    </w:rPr>
  </w:style>
  <w:style w:type="paragraph" w:customStyle="1" w:styleId="CBDC10E165804BB4817ED26B8280E23E">
    <w:name w:val="CBDC10E165804BB4817ED26B8280E23E"/>
  </w:style>
  <w:style w:type="paragraph" w:customStyle="1" w:styleId="5CD11FDD0F1640EA9C72736796E41473">
    <w:name w:val="5CD11FDD0F1640EA9C72736796E41473"/>
  </w:style>
  <w:style w:type="paragraph" w:customStyle="1" w:styleId="BA6B03BA67684A64B6F44F73AFF6FC3C">
    <w:name w:val="BA6B03BA67684A64B6F44F73AFF6FC3C"/>
  </w:style>
  <w:style w:type="paragraph" w:customStyle="1" w:styleId="1B0D73FCCDAA42DBA34DBF4691653672">
    <w:name w:val="1B0D73FCCDAA42DBA34DBF4691653672"/>
  </w:style>
  <w:style w:type="paragraph" w:customStyle="1" w:styleId="D0DA1A803ADE4C8BAE2B5749BCF47CF3">
    <w:name w:val="D0DA1A803ADE4C8BAE2B5749BCF47CF3"/>
  </w:style>
  <w:style w:type="paragraph" w:customStyle="1" w:styleId="3AB7CD6279734A3B84FCA2BF522220D2">
    <w:name w:val="3AB7CD6279734A3B84FCA2BF522220D2"/>
  </w:style>
  <w:style w:type="paragraph" w:customStyle="1" w:styleId="550EFA6D222E493DB55B4188BC811B4C">
    <w:name w:val="550EFA6D222E493DB55B4188BC811B4C"/>
  </w:style>
  <w:style w:type="paragraph" w:customStyle="1" w:styleId="438201B54BAD44F3845845AF96EF0A60">
    <w:name w:val="438201B54BAD44F3845845AF96EF0A60"/>
  </w:style>
  <w:style w:type="paragraph" w:customStyle="1" w:styleId="1C701772C3154CA8A618C14AECCD1427">
    <w:name w:val="1C701772C3154CA8A618C14AECCD1427"/>
  </w:style>
  <w:style w:type="paragraph" w:customStyle="1" w:styleId="7896730162AC4F81800B28ADB63C21CA">
    <w:name w:val="7896730162AC4F81800B28ADB63C21CA"/>
  </w:style>
  <w:style w:type="paragraph" w:customStyle="1" w:styleId="B732E3B7EA7247FA919490A8517A8209">
    <w:name w:val="B732E3B7EA7247FA919490A8517A8209"/>
  </w:style>
  <w:style w:type="paragraph" w:customStyle="1" w:styleId="A2CA3F101375490284223E26A2080D86">
    <w:name w:val="A2CA3F101375490284223E26A2080D86"/>
  </w:style>
  <w:style w:type="paragraph" w:customStyle="1" w:styleId="A98599F9842545149EB04B61A7466C67">
    <w:name w:val="A98599F9842545149EB04B61A7466C67"/>
  </w:style>
  <w:style w:type="paragraph" w:customStyle="1" w:styleId="98B72CEF8FB040C9BA51079178099D21">
    <w:name w:val="98B72CEF8FB040C9BA51079178099D21"/>
  </w:style>
  <w:style w:type="paragraph" w:customStyle="1" w:styleId="0FCAFDB75CFD4B0A97C490E459F818B4">
    <w:name w:val="0FCAFDB75CFD4B0A97C490E459F818B4"/>
  </w:style>
  <w:style w:type="paragraph" w:customStyle="1" w:styleId="694512B1F72643CBBA7A7F2FE1579EB6">
    <w:name w:val="694512B1F72643CBBA7A7F2FE1579E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form6-declaration-conforme-1_20-08-19.dotx</Template>
  <TotalTime>5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MDDELCC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McNicoll, Valérie</dc:creator>
  <cp:keywords/>
  <dc:description/>
  <cp:lastModifiedBy>McNicoll, Valérie</cp:lastModifiedBy>
  <cp:revision>4</cp:revision>
  <cp:lastPrinted>2019-09-25T18:19:00Z</cp:lastPrinted>
  <dcterms:created xsi:type="dcterms:W3CDTF">2019-09-26T14:06:00Z</dcterms:created>
  <dcterms:modified xsi:type="dcterms:W3CDTF">2019-11-11T15:08:00Z</dcterms:modified>
</cp:coreProperties>
</file>